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14" w:rsidRPr="0028470C" w:rsidRDefault="002A3814" w:rsidP="00AE7F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28470C">
        <w:rPr>
          <w:rFonts w:ascii="Times New Roman" w:hAnsi="Times New Roman" w:cs="Times New Roman"/>
          <w:b/>
          <w:bCs/>
          <w:sz w:val="28"/>
          <w:szCs w:val="28"/>
        </w:rPr>
        <w:t xml:space="preserve">Утверждаю </w:t>
      </w:r>
    </w:p>
    <w:p w:rsidR="002A3814" w:rsidRDefault="002A3814" w:rsidP="00AE7F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Г</w:t>
      </w:r>
      <w:r w:rsidRPr="0028470C">
        <w:rPr>
          <w:rFonts w:ascii="Times New Roman" w:hAnsi="Times New Roman" w:cs="Times New Roman"/>
          <w:b/>
          <w:bCs/>
          <w:sz w:val="28"/>
          <w:szCs w:val="28"/>
        </w:rPr>
        <w:t>лава администрации</w:t>
      </w:r>
    </w:p>
    <w:p w:rsidR="002A3814" w:rsidRDefault="002A3814" w:rsidP="0028470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2A3814" w:rsidRDefault="002A3814" w:rsidP="00AE7F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город Алексин</w:t>
      </w:r>
    </w:p>
    <w:p w:rsidR="002A3814" w:rsidRDefault="002A3814" w:rsidP="00AE7F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814" w:rsidRDefault="002A3814" w:rsidP="0028470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_____________П.Е.Федоров</w:t>
      </w:r>
    </w:p>
    <w:p w:rsidR="002A3814" w:rsidRDefault="002A3814" w:rsidP="0028470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A3814" w:rsidRDefault="002A3814" w:rsidP="0028470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«____»_______2022год</w:t>
      </w: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Медиа - план</w:t>
      </w: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информационного сопровождения  антинаркотической деятельности</w:t>
      </w: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средствах массовой информации муниципального образования город Алексин</w:t>
      </w: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 год</w:t>
      </w:r>
    </w:p>
    <w:p w:rsidR="002A3814" w:rsidRDefault="002A3814" w:rsidP="0028470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18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5"/>
        <w:gridCol w:w="4683"/>
        <w:gridCol w:w="3388"/>
        <w:gridCol w:w="2502"/>
        <w:gridCol w:w="2609"/>
        <w:gridCol w:w="1807"/>
      </w:tblGrid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Информационный повод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СМИ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 деятельности антинаркотической комиссии муниципального образования город Алексин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антинаркотической комиссии. 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1. Аналитические материалы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2.Информационные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3. Нормативные документы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0" w:type="pct"/>
          </w:tcPr>
          <w:p w:rsidR="002A3814" w:rsidRPr="00CA79D1" w:rsidRDefault="002A3814" w:rsidP="00220B7E">
            <w:pPr>
              <w:jc w:val="both"/>
            </w:pPr>
            <w:r>
              <w:t xml:space="preserve">О ходе реализации </w:t>
            </w:r>
            <w:r w:rsidRPr="00AE7F76">
              <w:t>комплекса процессных мероприятий</w:t>
            </w:r>
            <w:r w:rsidRPr="00C10FBE">
              <w:t xml:space="preserve"> «Противодействие злоупотреблению наркотиками и их незаконномуобороту</w:t>
            </w:r>
            <w:r>
              <w:t xml:space="preserve">» муниципальной программы </w:t>
            </w:r>
            <w:r w:rsidRPr="00CA79D1">
              <w:t>«Повышение общественной безопасн</w:t>
            </w:r>
            <w:r>
              <w:t>ости населения</w:t>
            </w:r>
            <w:r w:rsidRPr="00CA79D1">
              <w:t xml:space="preserve"> в муниципальном образовании город Алексин»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1. Аналитические материалы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2.Информационные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3. Нормативные документы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 по итогам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Анализ наркоситуации на территории муниципального образования город Алексин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Аналитический материал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 по итогам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 деятельности комиссии по  делам несовершеннолетних и защите их прав по профилактике  наркомании, алкоголизма среди несовершеннолетних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Сектор по обеспечению работы комиссии по делам несовершеннолетних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Аналитический материал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3814">
        <w:tc>
          <w:tcPr>
            <w:tcW w:w="231" w:type="pct"/>
            <w:tcBorders>
              <w:bottom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0" w:type="pct"/>
          </w:tcPr>
          <w:p w:rsidR="002A3814" w:rsidRPr="00220B7E" w:rsidRDefault="002A3814" w:rsidP="00852C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мероприятий антинаркотической направленности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  <w:tcBorders>
              <w:top w:val="nil"/>
              <w:bottom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</w:t>
            </w:r>
          </w:p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материал.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Установка ящика анонимных обращений в ОО.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айт администрации МО г. Алексин, 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Газета «Алексинские вести», 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ОО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A3814">
        <w:tc>
          <w:tcPr>
            <w:tcW w:w="231" w:type="pct"/>
            <w:tcBorders>
              <w:top w:val="nil"/>
              <w:bottom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AE7F7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«Призывник» 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МОМВД России «Алексинский»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ВК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Алексина, А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лексинского и Дубенского районов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830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 администрации МО г. Алексин, 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Апрель - июль, октябрь – 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A3814">
        <w:tc>
          <w:tcPr>
            <w:tcW w:w="231" w:type="pct"/>
            <w:tcBorders>
              <w:top w:val="nil"/>
              <w:bottom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Оперативно-профилактическое операция «Дети России»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МОМВД России «Алексинский»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Сектор по обеспечению работы комиссии по делам несовершеннолетних и защите их прав.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материалы</w:t>
            </w:r>
          </w:p>
        </w:tc>
        <w:tc>
          <w:tcPr>
            <w:tcW w:w="830" w:type="pct"/>
          </w:tcPr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 администрации МО г. Алексин, Газета «Алексинские вести»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A3814">
        <w:tc>
          <w:tcPr>
            <w:tcW w:w="231" w:type="pct"/>
            <w:tcBorders>
              <w:top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Месячник «Вместе против наркотиков»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комитет по культуре, молодежной политике и спорту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 администрации МО г. Алексин, 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26 мая-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26 июня </w:t>
            </w: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наркоманией и незаконным оборотом наркотиков (по отдельному плану)</w:t>
            </w:r>
          </w:p>
        </w:tc>
        <w:tc>
          <w:tcPr>
            <w:tcW w:w="1078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комитет по культуре, молодежной политике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МБУ ДО ЦППМиСП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айт администрации МО г. Алексин, 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Газета «Алексинские вести», 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Сайты образовательных организаций, учреждений культуры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14 июня-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26 июня </w:t>
            </w: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спортивного праздника «Жизнь без наркотиков – альтернатива выбота»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МБУ ДО «ДЮСШ №1»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Алексин.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Сайт центра. ВКонтакте.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A3814">
        <w:tc>
          <w:tcPr>
            <w:tcW w:w="231" w:type="pct"/>
            <w:tcBorders>
              <w:bottom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6337E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и программ «Мы выбираем жизнь» для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город Алексин</w:t>
            </w:r>
          </w:p>
        </w:tc>
        <w:tc>
          <w:tcPr>
            <w:tcW w:w="1078" w:type="pct"/>
            <w:vMerge w:val="restar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по культуре, молодежной политике и спорту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  <w:vMerge w:val="restart"/>
            <w:tcBorders>
              <w:top w:val="nil"/>
            </w:tcBorders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Неделя здоровья (круглые столы)</w:t>
            </w:r>
          </w:p>
        </w:tc>
        <w:tc>
          <w:tcPr>
            <w:tcW w:w="1078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айт администрации МО г. Алексин, 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Газета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3-4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Месячник «Спорту – ДА! Наркотикам нет»</w:t>
            </w:r>
          </w:p>
        </w:tc>
        <w:tc>
          <w:tcPr>
            <w:tcW w:w="1078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7E9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Алексин, 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3-4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Квест – игра «Путешествие в страну здоровья»</w:t>
            </w:r>
          </w:p>
        </w:tc>
        <w:tc>
          <w:tcPr>
            <w:tcW w:w="1078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7E9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Алексин, 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3-4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Конкурс социальных роликов» «Выбор за тобой»</w:t>
            </w:r>
          </w:p>
        </w:tc>
        <w:tc>
          <w:tcPr>
            <w:tcW w:w="1078" w:type="pct"/>
            <w:vMerge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Обзорные информационные материалы с фотоотчетом</w:t>
            </w:r>
          </w:p>
        </w:tc>
        <w:tc>
          <w:tcPr>
            <w:tcW w:w="830" w:type="pct"/>
          </w:tcPr>
          <w:p w:rsidR="002A3814" w:rsidRPr="00220B7E" w:rsidRDefault="002A3814" w:rsidP="006337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7E9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Алексин, Газета «Алексинские вести»</w:t>
            </w: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3-4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14">
        <w:tc>
          <w:tcPr>
            <w:tcW w:w="231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</w:tcPr>
          <w:p w:rsidR="002A3814" w:rsidRPr="00220B7E" w:rsidRDefault="002A3814" w:rsidP="00220B7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Поощрение активной молодежи, волонтеров, членов молодежных организаций за участие в деятельности в сфере  профилактики наркомании в соответствии с положением</w:t>
            </w:r>
          </w:p>
        </w:tc>
        <w:tc>
          <w:tcPr>
            <w:tcW w:w="1078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молодежной политике и спорту</w:t>
            </w:r>
          </w:p>
        </w:tc>
        <w:tc>
          <w:tcPr>
            <w:tcW w:w="796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  <w:tc>
          <w:tcPr>
            <w:tcW w:w="830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Официальный сайт администрации МО г. Алексин.</w:t>
            </w:r>
          </w:p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2A3814" w:rsidRPr="00220B7E" w:rsidRDefault="002A3814" w:rsidP="00220B7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14" w:rsidRPr="00220B7E" w:rsidRDefault="002A3814" w:rsidP="00AE7F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>4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B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A3814" w:rsidRPr="0099453C" w:rsidRDefault="002A3814" w:rsidP="009945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9453C">
        <w:rPr>
          <w:rFonts w:ascii="Times New Roman" w:hAnsi="Times New Roman" w:cs="Times New Roman"/>
          <w:sz w:val="24"/>
          <w:szCs w:val="24"/>
        </w:rPr>
        <w:t>Примечан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453C">
        <w:rPr>
          <w:rFonts w:ascii="Times New Roman" w:hAnsi="Times New Roman" w:cs="Times New Roman"/>
          <w:sz w:val="24"/>
          <w:szCs w:val="24"/>
        </w:rPr>
        <w:t xml:space="preserve">е: </w:t>
      </w:r>
      <w:r>
        <w:rPr>
          <w:rFonts w:ascii="Times New Roman" w:hAnsi="Times New Roman" w:cs="Times New Roman"/>
          <w:sz w:val="24"/>
          <w:szCs w:val="24"/>
        </w:rPr>
        <w:t xml:space="preserve">медиа – план </w:t>
      </w:r>
      <w:r w:rsidRPr="0099453C">
        <w:rPr>
          <w:rFonts w:ascii="Times New Roman" w:hAnsi="Times New Roman" w:cs="Times New Roman"/>
          <w:sz w:val="24"/>
          <w:szCs w:val="24"/>
        </w:rPr>
        <w:t>информационного сопровождения  антинаркотической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53C">
        <w:rPr>
          <w:rFonts w:ascii="Times New Roman" w:hAnsi="Times New Roman" w:cs="Times New Roman"/>
          <w:sz w:val="24"/>
          <w:szCs w:val="24"/>
        </w:rPr>
        <w:t>в средствах массовой информации муниципального образования город Алексин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53C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9453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составлен на основании предложений представленных субъектами профилактики  </w:t>
      </w:r>
    </w:p>
    <w:p w:rsidR="002A3814" w:rsidRDefault="002A3814" w:rsidP="009945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наркомании.</w:t>
      </w:r>
    </w:p>
    <w:p w:rsidR="002A3814" w:rsidRDefault="002A3814" w:rsidP="009945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A3814" w:rsidRPr="006337E9" w:rsidRDefault="002A3814" w:rsidP="006337E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7E9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антинаркотической комиссии </w:t>
      </w:r>
    </w:p>
    <w:p w:rsidR="002A3814" w:rsidRPr="006337E9" w:rsidRDefault="002A3814" w:rsidP="006337E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7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</w:t>
      </w:r>
      <w:bookmarkStart w:id="0" w:name="_GoBack"/>
      <w:bookmarkEnd w:id="0"/>
      <w:r w:rsidRPr="006337E9">
        <w:rPr>
          <w:rFonts w:ascii="Times New Roman" w:hAnsi="Times New Roman" w:cs="Times New Roman"/>
          <w:b/>
          <w:bCs/>
          <w:sz w:val="24"/>
          <w:szCs w:val="24"/>
        </w:rPr>
        <w:t>азования город Алексин                                                                                                             О.С. Клыкова</w:t>
      </w:r>
    </w:p>
    <w:sectPr w:rsidR="002A3814" w:rsidRPr="006337E9" w:rsidSect="00AE7F76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70C"/>
    <w:rsid w:val="000256D6"/>
    <w:rsid w:val="000E7B13"/>
    <w:rsid w:val="00220B7E"/>
    <w:rsid w:val="0028470C"/>
    <w:rsid w:val="002A3814"/>
    <w:rsid w:val="0036024D"/>
    <w:rsid w:val="003F4988"/>
    <w:rsid w:val="00416B32"/>
    <w:rsid w:val="00422684"/>
    <w:rsid w:val="00441ED0"/>
    <w:rsid w:val="004D1AE0"/>
    <w:rsid w:val="004D340E"/>
    <w:rsid w:val="00565B38"/>
    <w:rsid w:val="0056725F"/>
    <w:rsid w:val="005A4684"/>
    <w:rsid w:val="005F2789"/>
    <w:rsid w:val="006337E9"/>
    <w:rsid w:val="006F674A"/>
    <w:rsid w:val="0070485E"/>
    <w:rsid w:val="0074384A"/>
    <w:rsid w:val="00807675"/>
    <w:rsid w:val="00852C83"/>
    <w:rsid w:val="00897E77"/>
    <w:rsid w:val="008A090E"/>
    <w:rsid w:val="0099453C"/>
    <w:rsid w:val="009A5259"/>
    <w:rsid w:val="00AE7F76"/>
    <w:rsid w:val="00B32CF4"/>
    <w:rsid w:val="00B958CE"/>
    <w:rsid w:val="00C10FBE"/>
    <w:rsid w:val="00CA79D1"/>
    <w:rsid w:val="00D46667"/>
    <w:rsid w:val="00D65BD9"/>
    <w:rsid w:val="00E5432F"/>
    <w:rsid w:val="00E97682"/>
    <w:rsid w:val="00ED708F"/>
    <w:rsid w:val="00F04000"/>
    <w:rsid w:val="00F1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FB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8470C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28470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67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6C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3</Pages>
  <Words>877</Words>
  <Characters>5000</Characters>
  <Application>Microsoft Office Outlook</Application>
  <DocSecurity>0</DocSecurity>
  <Lines>0</Lines>
  <Paragraphs>0</Paragraphs>
  <ScaleCrop>false</ScaleCrop>
  <Company>COMP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medvedev.valentin</dc:creator>
  <cp:keywords/>
  <dc:description/>
  <cp:lastModifiedBy>User</cp:lastModifiedBy>
  <cp:revision>3</cp:revision>
  <cp:lastPrinted>2022-12-20T08:12:00Z</cp:lastPrinted>
  <dcterms:created xsi:type="dcterms:W3CDTF">2022-12-10T16:56:00Z</dcterms:created>
  <dcterms:modified xsi:type="dcterms:W3CDTF">2022-12-20T08:12:00Z</dcterms:modified>
</cp:coreProperties>
</file>